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2FC73" w14:textId="56888AF8" w:rsidR="00E942BD" w:rsidRPr="00532D83" w:rsidRDefault="00DD13CE" w:rsidP="00E942BD">
      <w:pPr>
        <w:pStyle w:val="Title"/>
        <w:rPr>
          <w:sz w:val="32"/>
          <w:szCs w:val="32"/>
        </w:rPr>
      </w:pPr>
      <w:r>
        <w:rPr>
          <w:sz w:val="32"/>
          <w:szCs w:val="32"/>
        </w:rPr>
        <w:t>Veterans and Active Military Exhibition</w:t>
      </w:r>
    </w:p>
    <w:p w14:paraId="126B9D46" w14:textId="79C4E99C" w:rsidR="00E942BD" w:rsidRDefault="00E942BD" w:rsidP="00E942BD">
      <w:pPr>
        <w:pStyle w:val="Subtitle"/>
        <w:rPr>
          <w:sz w:val="20"/>
          <w:szCs w:val="20"/>
        </w:rPr>
      </w:pPr>
      <w:r w:rsidRPr="00E942BD">
        <w:rPr>
          <w:sz w:val="20"/>
          <w:szCs w:val="20"/>
        </w:rPr>
        <w:t>Perkins Center for the Arts Moorestown ·</w:t>
      </w:r>
      <w:r w:rsidR="00F933D0">
        <w:rPr>
          <w:sz w:val="20"/>
          <w:szCs w:val="20"/>
        </w:rPr>
        <w:t xml:space="preserve"> November 16</w:t>
      </w:r>
      <w:r w:rsidR="00F933D0" w:rsidRPr="00F933D0">
        <w:rPr>
          <w:sz w:val="20"/>
          <w:szCs w:val="20"/>
          <w:vertAlign w:val="superscript"/>
        </w:rPr>
        <w:t>th</w:t>
      </w:r>
      <w:r w:rsidR="00F933D0">
        <w:rPr>
          <w:sz w:val="20"/>
          <w:szCs w:val="20"/>
        </w:rPr>
        <w:t>-December 14</w:t>
      </w:r>
      <w:r w:rsidR="00B81F19" w:rsidRPr="00B81F19">
        <w:rPr>
          <w:sz w:val="20"/>
          <w:szCs w:val="20"/>
          <w:vertAlign w:val="superscript"/>
        </w:rPr>
        <w:t>th</w:t>
      </w:r>
      <w:r w:rsidR="00B81F19">
        <w:rPr>
          <w:sz w:val="20"/>
          <w:szCs w:val="20"/>
        </w:rPr>
        <w:t>, 2026</w:t>
      </w:r>
    </w:p>
    <w:p w14:paraId="457D4392" w14:textId="77777777" w:rsidR="00E942BD" w:rsidRPr="00E942BD" w:rsidRDefault="00E942BD" w:rsidP="00411E9E">
      <w:pPr>
        <w:pStyle w:val="Heading1"/>
        <w:spacing w:line="240" w:lineRule="auto"/>
        <w:rPr>
          <w:sz w:val="24"/>
          <w:szCs w:val="24"/>
        </w:rPr>
      </w:pPr>
      <w:r w:rsidRPr="00E942BD">
        <w:rPr>
          <w:sz w:val="24"/>
          <w:szCs w:val="24"/>
        </w:rPr>
        <w:t>Requirements:</w:t>
      </w:r>
    </w:p>
    <w:p w14:paraId="267AA7ED" w14:textId="3C9B765B" w:rsidR="00801BB8" w:rsidRPr="00A42A82" w:rsidRDefault="00A42A82" w:rsidP="00A42A82">
      <w:pPr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All veterans &amp; active military receive </w:t>
      </w:r>
      <w:proofErr w:type="gramStart"/>
      <w:r>
        <w:rPr>
          <w:sz w:val="20"/>
          <w:szCs w:val="20"/>
        </w:rPr>
        <w:t>a complimentary</w:t>
      </w:r>
      <w:proofErr w:type="gramEnd"/>
      <w:r>
        <w:rPr>
          <w:sz w:val="20"/>
          <w:szCs w:val="20"/>
        </w:rPr>
        <w:t xml:space="preserve"> membership.</w:t>
      </w:r>
      <w:r>
        <w:rPr>
          <w:sz w:val="20"/>
          <w:szCs w:val="20"/>
        </w:rPr>
        <w:t xml:space="preserve"> </w:t>
      </w:r>
      <w:r w:rsidR="00801BB8" w:rsidRPr="00A42A82">
        <w:rPr>
          <w:sz w:val="20"/>
          <w:szCs w:val="20"/>
        </w:rPr>
        <w:t xml:space="preserve">Perkins’ </w:t>
      </w:r>
      <w:hyperlink r:id="rId7" w:tgtFrame="_blank" w:history="1">
        <w:r w:rsidR="00801BB8" w:rsidRPr="00A42A82">
          <w:rPr>
            <w:rStyle w:val="Hyperlink"/>
            <w:sz w:val="20"/>
            <w:szCs w:val="20"/>
          </w:rPr>
          <w:t>membership</w:t>
        </w:r>
      </w:hyperlink>
      <w:r w:rsidR="00801BB8" w:rsidRPr="00A42A82">
        <w:rPr>
          <w:sz w:val="20"/>
          <w:szCs w:val="20"/>
        </w:rPr>
        <w:t>, at any level, is required for this exhibition.</w:t>
      </w:r>
      <w:r w:rsidR="00B81F19" w:rsidRPr="00A42A82">
        <w:rPr>
          <w:sz w:val="20"/>
          <w:szCs w:val="20"/>
        </w:rPr>
        <w:t xml:space="preserve"> </w:t>
      </w:r>
      <w:r w:rsidR="00801BB8" w:rsidRPr="00A42A82">
        <w:rPr>
          <w:sz w:val="20"/>
          <w:szCs w:val="20"/>
        </w:rPr>
        <w:t>Artists must be OVER 18 years of age. </w:t>
      </w:r>
    </w:p>
    <w:p w14:paraId="4A890770" w14:textId="77777777" w:rsidR="00801BB8" w:rsidRDefault="00801BB8" w:rsidP="00411E9E">
      <w:pPr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Artists may submit UP TO three (3) pieces of artwork.  </w:t>
      </w:r>
    </w:p>
    <w:p w14:paraId="05EF3373" w14:textId="6123C9DB" w:rsidR="00801BB8" w:rsidRPr="00801BB8" w:rsidRDefault="00801BB8" w:rsidP="00411E9E">
      <w:pPr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 xml:space="preserve">Artwork is submitted by clicking this link: </w:t>
      </w:r>
      <w:hyperlink r:id="rId8" w:history="1">
        <w:r w:rsidRPr="008B6FE7">
          <w:rPr>
            <w:rStyle w:val="Hyperlink"/>
            <w:b/>
            <w:bCs/>
            <w:i/>
            <w:iCs/>
            <w:sz w:val="20"/>
            <w:szCs w:val="20"/>
          </w:rPr>
          <w:t>Exhibition Submission Hyperlink</w:t>
        </w:r>
        <w:r w:rsidRPr="008B6FE7">
          <w:rPr>
            <w:rStyle w:val="Hyperlink"/>
            <w:sz w:val="20"/>
            <w:szCs w:val="20"/>
          </w:rPr>
          <w:t> </w:t>
        </w:r>
      </w:hyperlink>
    </w:p>
    <w:p w14:paraId="44957B80" w14:textId="77777777" w:rsidR="00801BB8" w:rsidRDefault="00801BB8" w:rsidP="00411E9E">
      <w:pPr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Artists acknowledge that artwork submitted may be used for advertising purposes. The artist will be notified and credited. </w:t>
      </w:r>
    </w:p>
    <w:p w14:paraId="2E3C5742" w14:textId="77777777" w:rsidR="00532D83" w:rsidRDefault="00532D83" w:rsidP="00411E9E">
      <w:pPr>
        <w:pStyle w:val="Heading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Membership</w:t>
      </w:r>
      <w:r w:rsidRPr="00532D83">
        <w:rPr>
          <w:sz w:val="24"/>
          <w:szCs w:val="24"/>
        </w:rPr>
        <w:t>:</w:t>
      </w:r>
    </w:p>
    <w:p w14:paraId="5A04E0FE" w14:textId="4AA1AC6D" w:rsidR="00A42A82" w:rsidRPr="00A42A82" w:rsidRDefault="00A42A82" w:rsidP="00A42A82">
      <w:pPr>
        <w:pStyle w:val="ListParagraph"/>
        <w:numPr>
          <w:ilvl w:val="0"/>
          <w:numId w:val="8"/>
        </w:numPr>
        <w:spacing w:line="240" w:lineRule="auto"/>
        <w:rPr>
          <w:b/>
          <w:bCs/>
          <w:i/>
          <w:iCs/>
          <w:sz w:val="20"/>
          <w:szCs w:val="20"/>
          <w:u w:val="single"/>
        </w:rPr>
      </w:pPr>
      <w:r w:rsidRPr="00801BB8">
        <w:rPr>
          <w:sz w:val="20"/>
          <w:szCs w:val="20"/>
        </w:rPr>
        <w:t>Perkins Center for the Arts honors US Active-Duty Military and Veterans by offering free memberships. To become a Veteran member, please contact:</w:t>
      </w:r>
      <w:r w:rsidRPr="00801BB8">
        <w:rPr>
          <w:b/>
          <w:bCs/>
          <w:i/>
          <w:iCs/>
          <w:sz w:val="20"/>
          <w:szCs w:val="20"/>
          <w:u w:val="single"/>
        </w:rPr>
        <w:t xml:space="preserve"> </w:t>
      </w:r>
      <w:hyperlink r:id="rId9" w:history="1">
        <w:r w:rsidRPr="00801BB8">
          <w:rPr>
            <w:rStyle w:val="Hyperlink"/>
            <w:b/>
            <w:bCs/>
            <w:i/>
            <w:iCs/>
            <w:sz w:val="20"/>
            <w:szCs w:val="20"/>
          </w:rPr>
          <w:t>856-235-6488</w:t>
        </w:r>
      </w:hyperlink>
      <w:r w:rsidRPr="00801BB8">
        <w:rPr>
          <w:sz w:val="20"/>
          <w:szCs w:val="20"/>
        </w:rPr>
        <w:t xml:space="preserve"> or </w:t>
      </w:r>
      <w:hyperlink r:id="rId10" w:history="1">
        <w:r w:rsidRPr="00801BB8">
          <w:rPr>
            <w:rStyle w:val="Hyperlink"/>
            <w:b/>
            <w:bCs/>
            <w:i/>
            <w:iCs/>
            <w:sz w:val="20"/>
            <w:szCs w:val="20"/>
          </w:rPr>
          <w:t>create@perkinscenter.org</w:t>
        </w:r>
      </w:hyperlink>
    </w:p>
    <w:p w14:paraId="15441AD7" w14:textId="77777777" w:rsidR="00A42A82" w:rsidRPr="00A42A82" w:rsidRDefault="00A42A82" w:rsidP="00A42A82">
      <w:pPr>
        <w:pStyle w:val="ListParagraph"/>
        <w:spacing w:line="240" w:lineRule="auto"/>
        <w:rPr>
          <w:b/>
          <w:bCs/>
          <w:i/>
          <w:iCs/>
          <w:sz w:val="20"/>
          <w:szCs w:val="20"/>
          <w:u w:val="single"/>
        </w:rPr>
      </w:pPr>
    </w:p>
    <w:p w14:paraId="5BEC4110" w14:textId="77777777" w:rsidR="00532D83" w:rsidRPr="00801BB8" w:rsidRDefault="00532D83" w:rsidP="00411E9E">
      <w:pPr>
        <w:pStyle w:val="ListParagraph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 xml:space="preserve">Membership at any level is required; </w:t>
      </w:r>
      <w:proofErr w:type="gramStart"/>
      <w:r w:rsidRPr="00801BB8">
        <w:rPr>
          <w:sz w:val="20"/>
          <w:szCs w:val="20"/>
        </w:rPr>
        <w:t>must be over 18 for student membership</w:t>
      </w:r>
      <w:proofErr w:type="gramEnd"/>
      <w:r w:rsidRPr="00801BB8">
        <w:rPr>
          <w:sz w:val="20"/>
          <w:szCs w:val="20"/>
        </w:rPr>
        <w:t xml:space="preserve">. To become a member, please visit: </w:t>
      </w:r>
      <w:hyperlink r:id="rId11" w:history="1">
        <w:r w:rsidRPr="00801BB8">
          <w:rPr>
            <w:rStyle w:val="Hyperlink"/>
            <w:b/>
            <w:bCs/>
            <w:i/>
            <w:iCs/>
            <w:sz w:val="20"/>
            <w:szCs w:val="20"/>
          </w:rPr>
          <w:t>Membership hyperlink</w:t>
        </w:r>
      </w:hyperlink>
    </w:p>
    <w:p w14:paraId="4BB676A2" w14:textId="77777777" w:rsidR="00532D83" w:rsidRPr="00532D83" w:rsidRDefault="00532D83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 w:rsidRPr="00532D83">
        <w:rPr>
          <w:sz w:val="24"/>
          <w:szCs w:val="24"/>
        </w:rPr>
        <w:t>Submission Process:</w:t>
      </w:r>
    </w:p>
    <w:p w14:paraId="31F1EF68" w14:textId="0B1D0453" w:rsidR="00532D83" w:rsidRPr="00801BB8" w:rsidRDefault="00532D83" w:rsidP="00411E9E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 xml:space="preserve">All artists must submit on our website at: </w:t>
      </w:r>
      <w:hyperlink r:id="rId12" w:history="1">
        <w:r w:rsidRPr="00801BB8">
          <w:rPr>
            <w:rStyle w:val="Hyperlink"/>
            <w:b/>
            <w:bCs/>
            <w:i/>
            <w:iCs/>
            <w:sz w:val="20"/>
            <w:szCs w:val="20"/>
          </w:rPr>
          <w:t>Exhibition submission hyperlink</w:t>
        </w:r>
      </w:hyperlink>
      <w:r w:rsidRPr="00801BB8">
        <w:rPr>
          <w:b/>
          <w:bCs/>
          <w:i/>
          <w:iCs/>
          <w:sz w:val="20"/>
          <w:szCs w:val="20"/>
          <w:u w:val="single"/>
        </w:rPr>
        <w:t xml:space="preserve"> </w:t>
      </w:r>
    </w:p>
    <w:p w14:paraId="297A385B" w14:textId="77777777" w:rsidR="00532D83" w:rsidRPr="00532D83" w:rsidRDefault="00532D83" w:rsidP="00411E9E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532D83">
        <w:rPr>
          <w:sz w:val="20"/>
          <w:szCs w:val="20"/>
        </w:rPr>
        <w:t>All work must be hand delivered on receiving dates.</w:t>
      </w:r>
    </w:p>
    <w:p w14:paraId="50D0D127" w14:textId="13A553CC" w:rsidR="00801BB8" w:rsidRPr="00801BB8" w:rsidRDefault="00801BB8" w:rsidP="00411E9E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All work must be labeled on the back with</w:t>
      </w:r>
      <w:r w:rsidR="00A95729">
        <w:rPr>
          <w:sz w:val="20"/>
          <w:szCs w:val="20"/>
        </w:rPr>
        <w:t xml:space="preserve"> 1)</w:t>
      </w:r>
      <w:r w:rsidRPr="00801BB8">
        <w:rPr>
          <w:sz w:val="20"/>
          <w:szCs w:val="20"/>
        </w:rPr>
        <w:t xml:space="preserve"> title 2) medium 3) price</w:t>
      </w:r>
      <w:r w:rsidR="003F77A9">
        <w:rPr>
          <w:sz w:val="20"/>
          <w:szCs w:val="20"/>
        </w:rPr>
        <w:t xml:space="preserve"> 4) </w:t>
      </w:r>
      <w:r w:rsidRPr="00801BB8">
        <w:rPr>
          <w:sz w:val="20"/>
          <w:szCs w:val="20"/>
        </w:rPr>
        <w:t xml:space="preserve">artist’s </w:t>
      </w:r>
      <w:r w:rsidR="003F7674">
        <w:rPr>
          <w:sz w:val="20"/>
          <w:szCs w:val="20"/>
        </w:rPr>
        <w:t xml:space="preserve">contact </w:t>
      </w:r>
      <w:r w:rsidR="00972265">
        <w:rPr>
          <w:sz w:val="20"/>
          <w:szCs w:val="20"/>
        </w:rPr>
        <w:t>information</w:t>
      </w:r>
    </w:p>
    <w:p w14:paraId="75F493B1" w14:textId="77777777" w:rsidR="00801BB8" w:rsidRPr="00801BB8" w:rsidRDefault="00801BB8" w:rsidP="00411E9E">
      <w:pPr>
        <w:pStyle w:val="ListParagraph"/>
        <w:numPr>
          <w:ilvl w:val="1"/>
          <w:numId w:val="9"/>
        </w:numPr>
        <w:spacing w:line="240" w:lineRule="auto"/>
        <w:rPr>
          <w:sz w:val="20"/>
          <w:szCs w:val="20"/>
        </w:rPr>
      </w:pPr>
      <w:r w:rsidRPr="00801BB8">
        <w:rPr>
          <w:b/>
          <w:bCs/>
          <w:sz w:val="20"/>
          <w:szCs w:val="20"/>
        </w:rPr>
        <w:t>Drop-off &amp; Pickup:</w:t>
      </w:r>
      <w:r w:rsidRPr="00801BB8">
        <w:rPr>
          <w:sz w:val="20"/>
          <w:szCs w:val="20"/>
        </w:rPr>
        <w:t> </w:t>
      </w:r>
    </w:p>
    <w:p w14:paraId="42D2D4ED" w14:textId="561DD2A7" w:rsidR="00801BB8" w:rsidRPr="00801BB8" w:rsidRDefault="00801BB8" w:rsidP="00411E9E">
      <w:pPr>
        <w:pStyle w:val="ListParagraph"/>
        <w:numPr>
          <w:ilvl w:val="2"/>
          <w:numId w:val="9"/>
        </w:numPr>
        <w:spacing w:line="240" w:lineRule="auto"/>
        <w:rPr>
          <w:sz w:val="20"/>
          <w:szCs w:val="20"/>
        </w:rPr>
      </w:pPr>
      <w:r w:rsidRPr="00801BB8">
        <w:rPr>
          <w:b/>
          <w:bCs/>
          <w:sz w:val="20"/>
          <w:szCs w:val="20"/>
        </w:rPr>
        <w:t>Drop-off:</w:t>
      </w:r>
      <w:r w:rsidRPr="00801BB8">
        <w:rPr>
          <w:sz w:val="20"/>
          <w:szCs w:val="20"/>
        </w:rPr>
        <w:t xml:space="preserve"> </w:t>
      </w:r>
      <w:r w:rsidR="000734D7">
        <w:rPr>
          <w:sz w:val="20"/>
          <w:szCs w:val="20"/>
        </w:rPr>
        <w:t>A</w:t>
      </w:r>
      <w:r w:rsidRPr="00801BB8">
        <w:rPr>
          <w:sz w:val="20"/>
          <w:szCs w:val="20"/>
        </w:rPr>
        <w:t xml:space="preserve">ll work must be first entered using the link provided above before </w:t>
      </w:r>
      <w:proofErr w:type="gramStart"/>
      <w:r w:rsidRPr="00801BB8">
        <w:rPr>
          <w:sz w:val="20"/>
          <w:szCs w:val="20"/>
        </w:rPr>
        <w:t>drop-off</w:t>
      </w:r>
      <w:proofErr w:type="gramEnd"/>
      <w:r w:rsidRPr="00801BB8">
        <w:rPr>
          <w:sz w:val="20"/>
          <w:szCs w:val="20"/>
        </w:rPr>
        <w:t>.  </w:t>
      </w:r>
    </w:p>
    <w:p w14:paraId="2D3F6A08" w14:textId="4A368087" w:rsidR="00801BB8" w:rsidRDefault="00801BB8" w:rsidP="00411E9E">
      <w:pPr>
        <w:pStyle w:val="ListParagraph"/>
        <w:numPr>
          <w:ilvl w:val="3"/>
          <w:numId w:val="9"/>
        </w:numPr>
        <w:spacing w:line="240" w:lineRule="auto"/>
        <w:rPr>
          <w:sz w:val="20"/>
          <w:szCs w:val="20"/>
        </w:rPr>
      </w:pPr>
      <w:r w:rsidRPr="00801BB8">
        <w:rPr>
          <w:b/>
          <w:bCs/>
          <w:sz w:val="20"/>
          <w:szCs w:val="20"/>
        </w:rPr>
        <w:t>DROP OFF ONLY:</w:t>
      </w:r>
      <w:r w:rsidRPr="00801BB8">
        <w:rPr>
          <w:sz w:val="20"/>
          <w:szCs w:val="20"/>
        </w:rPr>
        <w:t xml:space="preserve"> </w:t>
      </w:r>
      <w:r w:rsidR="00E52A42">
        <w:rPr>
          <w:sz w:val="20"/>
          <w:szCs w:val="20"/>
        </w:rPr>
        <w:t>November 13</w:t>
      </w:r>
      <w:r w:rsidR="00E52A42" w:rsidRPr="00E52A42">
        <w:rPr>
          <w:sz w:val="20"/>
          <w:szCs w:val="20"/>
          <w:vertAlign w:val="superscript"/>
        </w:rPr>
        <w:t>th</w:t>
      </w:r>
      <w:r w:rsidR="00E52A42">
        <w:rPr>
          <w:sz w:val="20"/>
          <w:szCs w:val="20"/>
        </w:rPr>
        <w:t xml:space="preserve"> 10</w:t>
      </w:r>
      <w:r w:rsidR="009256DD">
        <w:rPr>
          <w:sz w:val="20"/>
          <w:szCs w:val="20"/>
        </w:rPr>
        <w:t xml:space="preserve">:00 </w:t>
      </w:r>
      <w:r w:rsidR="00E52A42">
        <w:rPr>
          <w:sz w:val="20"/>
          <w:szCs w:val="20"/>
        </w:rPr>
        <w:t>am-2</w:t>
      </w:r>
      <w:r w:rsidR="009256DD">
        <w:rPr>
          <w:sz w:val="20"/>
          <w:szCs w:val="20"/>
        </w:rPr>
        <w:t xml:space="preserve">:00 </w:t>
      </w:r>
      <w:r w:rsidR="00E52A42">
        <w:rPr>
          <w:sz w:val="20"/>
          <w:szCs w:val="20"/>
        </w:rPr>
        <w:t xml:space="preserve">pm </w:t>
      </w:r>
      <w:r w:rsidR="00D256B4">
        <w:rPr>
          <w:sz w:val="20"/>
          <w:szCs w:val="20"/>
        </w:rPr>
        <w:t>&amp;</w:t>
      </w:r>
      <w:r w:rsidR="00E52A42">
        <w:rPr>
          <w:sz w:val="20"/>
          <w:szCs w:val="20"/>
        </w:rPr>
        <w:t xml:space="preserve"> November 14</w:t>
      </w:r>
      <w:r w:rsidR="00E52A42" w:rsidRPr="00E52A42">
        <w:rPr>
          <w:sz w:val="20"/>
          <w:szCs w:val="20"/>
          <w:vertAlign w:val="superscript"/>
        </w:rPr>
        <w:t>th</w:t>
      </w:r>
      <w:r w:rsidR="00E52A42">
        <w:rPr>
          <w:sz w:val="20"/>
          <w:szCs w:val="20"/>
        </w:rPr>
        <w:t xml:space="preserve"> 1</w:t>
      </w:r>
      <w:r w:rsidR="00D256B4">
        <w:rPr>
          <w:sz w:val="20"/>
          <w:szCs w:val="20"/>
        </w:rPr>
        <w:t>0</w:t>
      </w:r>
      <w:r w:rsidR="009256DD">
        <w:rPr>
          <w:sz w:val="20"/>
          <w:szCs w:val="20"/>
        </w:rPr>
        <w:t xml:space="preserve">:00 </w:t>
      </w:r>
      <w:r w:rsidR="00D256B4">
        <w:rPr>
          <w:sz w:val="20"/>
          <w:szCs w:val="20"/>
        </w:rPr>
        <w:t>a</w:t>
      </w:r>
      <w:r w:rsidR="00AC75F8">
        <w:rPr>
          <w:sz w:val="20"/>
          <w:szCs w:val="20"/>
        </w:rPr>
        <w:t>m-4</w:t>
      </w:r>
      <w:r w:rsidR="009256DD">
        <w:rPr>
          <w:sz w:val="20"/>
          <w:szCs w:val="20"/>
        </w:rPr>
        <w:t xml:space="preserve">:00 </w:t>
      </w:r>
      <w:r w:rsidR="00AC75F8">
        <w:rPr>
          <w:sz w:val="20"/>
          <w:szCs w:val="20"/>
        </w:rPr>
        <w:t xml:space="preserve">pm </w:t>
      </w:r>
    </w:p>
    <w:p w14:paraId="44C82867" w14:textId="77777777" w:rsidR="00EE2C2D" w:rsidRPr="00801BB8" w:rsidRDefault="00EE2C2D" w:rsidP="00EE2C2D">
      <w:pPr>
        <w:pStyle w:val="ListParagraph"/>
        <w:spacing w:line="240" w:lineRule="auto"/>
        <w:ind w:left="2880"/>
        <w:rPr>
          <w:sz w:val="20"/>
          <w:szCs w:val="20"/>
        </w:rPr>
      </w:pPr>
    </w:p>
    <w:p w14:paraId="19EF7B44" w14:textId="30664160" w:rsidR="00801BB8" w:rsidRPr="00EE2C2D" w:rsidRDefault="00801BB8" w:rsidP="00EE2C2D">
      <w:pPr>
        <w:pStyle w:val="ListParagraph"/>
        <w:numPr>
          <w:ilvl w:val="2"/>
          <w:numId w:val="9"/>
        </w:numPr>
        <w:spacing w:line="240" w:lineRule="auto"/>
        <w:rPr>
          <w:sz w:val="20"/>
          <w:szCs w:val="20"/>
        </w:rPr>
      </w:pPr>
      <w:r w:rsidRPr="00801BB8">
        <w:rPr>
          <w:b/>
          <w:bCs/>
          <w:sz w:val="20"/>
          <w:szCs w:val="20"/>
        </w:rPr>
        <w:t>Pick-up</w:t>
      </w:r>
      <w:proofErr w:type="gramStart"/>
      <w:r w:rsidRPr="00801BB8">
        <w:rPr>
          <w:b/>
          <w:bCs/>
          <w:sz w:val="20"/>
          <w:szCs w:val="20"/>
        </w:rPr>
        <w:t>: </w:t>
      </w:r>
      <w:r w:rsidRPr="00801BB8">
        <w:rPr>
          <w:sz w:val="20"/>
          <w:szCs w:val="20"/>
        </w:rPr>
        <w:t> </w:t>
      </w:r>
      <w:r w:rsidR="00604772" w:rsidRPr="00EE2C2D">
        <w:rPr>
          <w:sz w:val="20"/>
          <w:szCs w:val="20"/>
        </w:rPr>
        <w:t>December</w:t>
      </w:r>
      <w:proofErr w:type="gramEnd"/>
      <w:r w:rsidR="00604772" w:rsidRPr="00EE2C2D">
        <w:rPr>
          <w:sz w:val="20"/>
          <w:szCs w:val="20"/>
        </w:rPr>
        <w:t xml:space="preserve"> 14</w:t>
      </w:r>
      <w:r w:rsidR="00604772" w:rsidRPr="00EE2C2D">
        <w:rPr>
          <w:sz w:val="20"/>
          <w:szCs w:val="20"/>
          <w:vertAlign w:val="superscript"/>
        </w:rPr>
        <w:t>th</w:t>
      </w:r>
      <w:r w:rsidR="00EE2C2D" w:rsidRPr="00EE2C2D">
        <w:rPr>
          <w:sz w:val="20"/>
          <w:szCs w:val="20"/>
        </w:rPr>
        <w:t xml:space="preserve"> through 16</w:t>
      </w:r>
      <w:r w:rsidR="00EE2C2D" w:rsidRPr="00EE2C2D">
        <w:rPr>
          <w:sz w:val="20"/>
          <w:szCs w:val="20"/>
          <w:vertAlign w:val="superscript"/>
        </w:rPr>
        <w:t>th</w:t>
      </w:r>
      <w:r w:rsidR="00EE2C2D" w:rsidRPr="00EE2C2D">
        <w:rPr>
          <w:sz w:val="20"/>
          <w:szCs w:val="20"/>
        </w:rPr>
        <w:t xml:space="preserve"> 10</w:t>
      </w:r>
      <w:r w:rsidR="009256DD">
        <w:rPr>
          <w:sz w:val="20"/>
          <w:szCs w:val="20"/>
        </w:rPr>
        <w:t xml:space="preserve">:00 </w:t>
      </w:r>
      <w:r w:rsidR="00EE2C2D" w:rsidRPr="00EE2C2D">
        <w:rPr>
          <w:sz w:val="20"/>
          <w:szCs w:val="20"/>
        </w:rPr>
        <w:t>am-2</w:t>
      </w:r>
      <w:r w:rsidR="009256DD">
        <w:rPr>
          <w:sz w:val="20"/>
          <w:szCs w:val="20"/>
        </w:rPr>
        <w:t xml:space="preserve">:00 </w:t>
      </w:r>
      <w:r w:rsidR="00EE2C2D" w:rsidRPr="00EE2C2D">
        <w:rPr>
          <w:sz w:val="20"/>
          <w:szCs w:val="20"/>
        </w:rPr>
        <w:t xml:space="preserve">pm </w:t>
      </w:r>
    </w:p>
    <w:p w14:paraId="13588F6F" w14:textId="77777777" w:rsidR="00532D83" w:rsidRPr="00411E9E" w:rsidRDefault="00801BB8" w:rsidP="00411E9E">
      <w:pPr>
        <w:pStyle w:val="ListParagraph"/>
        <w:numPr>
          <w:ilvl w:val="0"/>
          <w:numId w:val="9"/>
        </w:numPr>
        <w:spacing w:line="240" w:lineRule="auto"/>
        <w:rPr>
          <w:b/>
          <w:bCs/>
          <w:color w:val="EE0000"/>
          <w:sz w:val="20"/>
          <w:szCs w:val="20"/>
        </w:rPr>
      </w:pPr>
      <w:r w:rsidRPr="00801BB8">
        <w:rPr>
          <w:b/>
          <w:bCs/>
          <w:color w:val="EE0000"/>
          <w:sz w:val="20"/>
          <w:szCs w:val="20"/>
        </w:rPr>
        <w:t>Perkins Center is not responsible for work remaining after pick-up date(s)</w:t>
      </w:r>
      <w:r w:rsidR="00411E9E" w:rsidRPr="00411E9E">
        <w:rPr>
          <w:b/>
          <w:bCs/>
          <w:color w:val="EE0000"/>
          <w:sz w:val="20"/>
          <w:szCs w:val="20"/>
        </w:rPr>
        <w:t>. A</w:t>
      </w:r>
      <w:r w:rsidRPr="00411E9E">
        <w:rPr>
          <w:b/>
          <w:bCs/>
          <w:color w:val="EE0000"/>
          <w:sz w:val="20"/>
          <w:szCs w:val="20"/>
        </w:rPr>
        <w:t>fter the pick-up date work will not be insured. </w:t>
      </w:r>
    </w:p>
    <w:p w14:paraId="478363D9" w14:textId="77777777" w:rsidR="00532D83" w:rsidRPr="00532D83" w:rsidRDefault="00532D83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 w:rsidRPr="00532D83">
        <w:rPr>
          <w:sz w:val="24"/>
          <w:szCs w:val="24"/>
        </w:rPr>
        <w:t>Framing Information &amp; Instructions:</w:t>
      </w:r>
    </w:p>
    <w:p w14:paraId="169A6376" w14:textId="7B023ED7" w:rsidR="00801BB8" w:rsidRPr="00801BB8" w:rsidRDefault="00801BB8" w:rsidP="00411E9E">
      <w:pPr>
        <w:numPr>
          <w:ilvl w:val="0"/>
          <w:numId w:val="13"/>
        </w:numPr>
        <w:spacing w:line="240" w:lineRule="auto"/>
        <w:rPr>
          <w:b/>
          <w:bCs/>
          <w:sz w:val="20"/>
          <w:szCs w:val="20"/>
        </w:rPr>
      </w:pPr>
      <w:r w:rsidRPr="00801BB8">
        <w:rPr>
          <w:b/>
          <w:bCs/>
          <w:sz w:val="20"/>
          <w:szCs w:val="20"/>
        </w:rPr>
        <w:t>All entries must be framed</w:t>
      </w:r>
      <w:r w:rsidR="00844E42">
        <w:rPr>
          <w:b/>
          <w:bCs/>
          <w:sz w:val="20"/>
          <w:szCs w:val="20"/>
        </w:rPr>
        <w:t xml:space="preserve"> or gallery </w:t>
      </w:r>
      <w:proofErr w:type="gramStart"/>
      <w:r w:rsidR="00844E42">
        <w:rPr>
          <w:b/>
          <w:bCs/>
          <w:sz w:val="20"/>
          <w:szCs w:val="20"/>
        </w:rPr>
        <w:t>wrapped, and</w:t>
      </w:r>
      <w:proofErr w:type="gramEnd"/>
      <w:r w:rsidRPr="00801BB8">
        <w:rPr>
          <w:b/>
          <w:bCs/>
          <w:sz w:val="20"/>
          <w:szCs w:val="20"/>
        </w:rPr>
        <w:t xml:space="preserve"> wired on back</w:t>
      </w:r>
      <w:r w:rsidR="00844E42">
        <w:rPr>
          <w:b/>
          <w:bCs/>
          <w:sz w:val="20"/>
          <w:szCs w:val="20"/>
        </w:rPr>
        <w:t>.</w:t>
      </w:r>
    </w:p>
    <w:p w14:paraId="3BE6615C" w14:textId="77777777" w:rsidR="00801BB8" w:rsidRPr="00801BB8" w:rsidRDefault="00801BB8" w:rsidP="00411E9E">
      <w:pPr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Heavy frames, box frames &amp; shadow boxes must ALSO have a zigzag catch on the back at the top in addition to the wire. </w:t>
      </w:r>
    </w:p>
    <w:p w14:paraId="1031E8CE" w14:textId="77777777" w:rsidR="00801BB8" w:rsidRPr="00801BB8" w:rsidRDefault="00801BB8" w:rsidP="00411E9E">
      <w:pPr>
        <w:numPr>
          <w:ilvl w:val="0"/>
          <w:numId w:val="15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Damage occurring because of improperly wired works will not be insured.  </w:t>
      </w:r>
    </w:p>
    <w:p w14:paraId="65BCED44" w14:textId="77777777" w:rsidR="00801BB8" w:rsidRPr="00801BB8" w:rsidRDefault="00801BB8" w:rsidP="00411E9E">
      <w:pPr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801BB8">
        <w:rPr>
          <w:sz w:val="20"/>
          <w:szCs w:val="20"/>
        </w:rPr>
        <w:t>Works matted and on paper must be framed and covered with glass or Plexiglass to be insured.  </w:t>
      </w:r>
    </w:p>
    <w:p w14:paraId="1BE74004" w14:textId="77777777" w:rsidR="00532D83" w:rsidRPr="00411E9E" w:rsidRDefault="00801BB8" w:rsidP="00411E9E">
      <w:pPr>
        <w:numPr>
          <w:ilvl w:val="0"/>
          <w:numId w:val="17"/>
        </w:numPr>
        <w:spacing w:line="240" w:lineRule="auto"/>
        <w:rPr>
          <w:i/>
          <w:iCs/>
          <w:u w:val="single"/>
        </w:rPr>
      </w:pPr>
      <w:r w:rsidRPr="00801BB8">
        <w:rPr>
          <w:sz w:val="20"/>
          <w:szCs w:val="20"/>
        </w:rPr>
        <w:t xml:space="preserve">Size Requirements: </w:t>
      </w:r>
      <w:r w:rsidRPr="00801BB8">
        <w:rPr>
          <w:b/>
          <w:bCs/>
          <w:sz w:val="20"/>
          <w:szCs w:val="20"/>
        </w:rPr>
        <w:t>Maximum size: 50” x 50”</w:t>
      </w:r>
      <w:r w:rsidRPr="00801BB8">
        <w:rPr>
          <w:sz w:val="20"/>
          <w:szCs w:val="20"/>
        </w:rPr>
        <w:t> </w:t>
      </w:r>
    </w:p>
    <w:p w14:paraId="118FAC07" w14:textId="77777777" w:rsidR="00411E9E" w:rsidRPr="00411E9E" w:rsidRDefault="00411E9E" w:rsidP="00411E9E">
      <w:pPr>
        <w:spacing w:line="240" w:lineRule="auto"/>
        <w:ind w:left="360"/>
        <w:rPr>
          <w:b/>
          <w:bCs/>
          <w:sz w:val="20"/>
          <w:szCs w:val="20"/>
        </w:rPr>
      </w:pPr>
      <w:r w:rsidRPr="00411E9E">
        <w:rPr>
          <w:b/>
          <w:bCs/>
          <w:sz w:val="20"/>
          <w:szCs w:val="20"/>
        </w:rPr>
        <w:t xml:space="preserve">The following will </w:t>
      </w:r>
      <w:r w:rsidRPr="00411E9E">
        <w:rPr>
          <w:b/>
          <w:bCs/>
          <w:sz w:val="20"/>
          <w:szCs w:val="20"/>
          <w:u w:val="single"/>
        </w:rPr>
        <w:t>NOT</w:t>
      </w:r>
      <w:r w:rsidRPr="00411E9E">
        <w:rPr>
          <w:b/>
          <w:bCs/>
          <w:sz w:val="20"/>
          <w:szCs w:val="20"/>
        </w:rPr>
        <w:t xml:space="preserve"> be accepted:</w:t>
      </w:r>
    </w:p>
    <w:p w14:paraId="4FC74276" w14:textId="77777777" w:rsidR="00411E9E" w:rsidRPr="00411E9E" w:rsidRDefault="00411E9E" w:rsidP="00411E9E">
      <w:pPr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411E9E">
        <w:rPr>
          <w:sz w:val="20"/>
          <w:szCs w:val="20"/>
        </w:rPr>
        <w:lastRenderedPageBreak/>
        <w:t>Sandwich frames (2 pieces of glass or plexiglass joined by clips) </w:t>
      </w:r>
    </w:p>
    <w:p w14:paraId="2A4D925E" w14:textId="77777777" w:rsidR="00411E9E" w:rsidRPr="00411E9E" w:rsidRDefault="00411E9E" w:rsidP="00411E9E">
      <w:pPr>
        <w:numPr>
          <w:ilvl w:val="0"/>
          <w:numId w:val="19"/>
        </w:numPr>
        <w:spacing w:line="240" w:lineRule="auto"/>
        <w:rPr>
          <w:sz w:val="20"/>
          <w:szCs w:val="20"/>
        </w:rPr>
      </w:pPr>
      <w:r w:rsidRPr="00411E9E">
        <w:rPr>
          <w:sz w:val="20"/>
          <w:szCs w:val="20"/>
        </w:rPr>
        <w:t>Alligator clips/zig-zag hangers at top of frame, unless the work is also wired </w:t>
      </w:r>
    </w:p>
    <w:p w14:paraId="7CF4F065" w14:textId="77777777" w:rsidR="00411E9E" w:rsidRPr="00411E9E" w:rsidRDefault="00411E9E" w:rsidP="00411E9E">
      <w:pPr>
        <w:numPr>
          <w:ilvl w:val="0"/>
          <w:numId w:val="20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Pr="00411E9E">
        <w:rPr>
          <w:sz w:val="20"/>
          <w:szCs w:val="20"/>
        </w:rPr>
        <w:t>abletop frames </w:t>
      </w:r>
    </w:p>
    <w:p w14:paraId="5BB74122" w14:textId="77777777" w:rsidR="00532D83" w:rsidRPr="00532D83" w:rsidRDefault="00532D83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>
        <w:rPr>
          <w:sz w:val="24"/>
          <w:szCs w:val="24"/>
        </w:rPr>
        <w:t>Sales</w:t>
      </w:r>
      <w:r w:rsidRPr="00532D83">
        <w:rPr>
          <w:sz w:val="24"/>
          <w:szCs w:val="24"/>
        </w:rPr>
        <w:t>:</w:t>
      </w:r>
    </w:p>
    <w:p w14:paraId="204AABAA" w14:textId="77777777" w:rsidR="00411E9E" w:rsidRPr="00411E9E" w:rsidRDefault="00411E9E" w:rsidP="00411E9E">
      <w:pPr>
        <w:numPr>
          <w:ilvl w:val="0"/>
          <w:numId w:val="21"/>
        </w:numPr>
        <w:spacing w:line="240" w:lineRule="auto"/>
        <w:rPr>
          <w:sz w:val="20"/>
          <w:szCs w:val="20"/>
        </w:rPr>
      </w:pPr>
      <w:r w:rsidRPr="00411E9E">
        <w:rPr>
          <w:sz w:val="20"/>
          <w:szCs w:val="20"/>
        </w:rPr>
        <w:t>Artists set the retail price for their artwork.  </w:t>
      </w:r>
    </w:p>
    <w:p w14:paraId="6BA86B54" w14:textId="77777777" w:rsidR="00411E9E" w:rsidRPr="00411E9E" w:rsidRDefault="00411E9E" w:rsidP="00411E9E">
      <w:pPr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411E9E">
        <w:rPr>
          <w:sz w:val="20"/>
          <w:szCs w:val="20"/>
        </w:rPr>
        <w:t xml:space="preserve">Artist will receive 65% of the retail price on all sales. Perkins Center for the Arts </w:t>
      </w:r>
      <w:proofErr w:type="gramStart"/>
      <w:r w:rsidRPr="00411E9E">
        <w:rPr>
          <w:sz w:val="20"/>
          <w:szCs w:val="20"/>
        </w:rPr>
        <w:t>retains</w:t>
      </w:r>
      <w:proofErr w:type="gramEnd"/>
      <w:r w:rsidRPr="00411E9E">
        <w:rPr>
          <w:sz w:val="20"/>
          <w:szCs w:val="20"/>
        </w:rPr>
        <w:t xml:space="preserve"> 35%. </w:t>
      </w:r>
    </w:p>
    <w:p w14:paraId="372A55CD" w14:textId="77777777" w:rsidR="00532D83" w:rsidRPr="00411E9E" w:rsidRDefault="00411E9E" w:rsidP="00411E9E">
      <w:pPr>
        <w:numPr>
          <w:ilvl w:val="0"/>
          <w:numId w:val="23"/>
        </w:numPr>
        <w:spacing w:line="240" w:lineRule="auto"/>
        <w:rPr>
          <w:sz w:val="20"/>
          <w:szCs w:val="20"/>
        </w:rPr>
      </w:pPr>
      <w:r w:rsidRPr="00411E9E">
        <w:rPr>
          <w:sz w:val="20"/>
          <w:szCs w:val="20"/>
        </w:rPr>
        <w:t>All s</w:t>
      </w:r>
      <w:r>
        <w:rPr>
          <w:sz w:val="20"/>
          <w:szCs w:val="20"/>
        </w:rPr>
        <w:t>old pieces</w:t>
      </w:r>
      <w:r w:rsidRPr="00411E9E">
        <w:rPr>
          <w:sz w:val="20"/>
          <w:szCs w:val="20"/>
        </w:rPr>
        <w:t xml:space="preserve"> will remain at the Center until the end of the show. </w:t>
      </w:r>
    </w:p>
    <w:p w14:paraId="6E2A5CAE" w14:textId="77777777" w:rsidR="00532D83" w:rsidRPr="00532D83" w:rsidRDefault="00532D83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 w:rsidRPr="00532D83">
        <w:rPr>
          <w:sz w:val="24"/>
          <w:szCs w:val="24"/>
        </w:rPr>
        <w:t>Opening Reception:</w:t>
      </w:r>
    </w:p>
    <w:p w14:paraId="6A327CCA" w14:textId="7A7294E3" w:rsidR="00411E9E" w:rsidRPr="00411E9E" w:rsidRDefault="00411E9E" w:rsidP="00411E9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The</w:t>
      </w:r>
      <w:r w:rsidRPr="00411E9E">
        <w:rPr>
          <w:sz w:val="20"/>
          <w:szCs w:val="20"/>
        </w:rPr>
        <w:t xml:space="preserve"> Opening reception is free and open to the public. All </w:t>
      </w:r>
      <w:r w:rsidR="00650291">
        <w:rPr>
          <w:sz w:val="20"/>
          <w:szCs w:val="20"/>
        </w:rPr>
        <w:t>artists</w:t>
      </w:r>
      <w:r w:rsidRPr="00411E9E">
        <w:rPr>
          <w:sz w:val="20"/>
          <w:szCs w:val="20"/>
        </w:rPr>
        <w:t xml:space="preserve"> are encouraged to invite friends and colleagues. Promotional cards are available to pick up when submitting work.   </w:t>
      </w:r>
    </w:p>
    <w:p w14:paraId="2DEA3BB5" w14:textId="1E2281A5" w:rsidR="00532D83" w:rsidRDefault="00411E9E" w:rsidP="00411E9E">
      <w:pPr>
        <w:spacing w:line="240" w:lineRule="auto"/>
        <w:jc w:val="center"/>
        <w:rPr>
          <w:sz w:val="20"/>
          <w:szCs w:val="20"/>
        </w:rPr>
      </w:pPr>
      <w:r w:rsidRPr="00411E9E">
        <w:rPr>
          <w:b/>
          <w:bCs/>
          <w:sz w:val="20"/>
          <w:szCs w:val="20"/>
        </w:rPr>
        <w:t xml:space="preserve">JOIN US </w:t>
      </w:r>
      <w:r w:rsidR="00A41F1A">
        <w:rPr>
          <w:sz w:val="20"/>
          <w:szCs w:val="20"/>
        </w:rPr>
        <w:t>Saturday</w:t>
      </w:r>
      <w:r w:rsidR="00AA763B">
        <w:rPr>
          <w:sz w:val="20"/>
          <w:szCs w:val="20"/>
        </w:rPr>
        <w:t>,</w:t>
      </w:r>
      <w:r w:rsidR="00A41F1A">
        <w:rPr>
          <w:sz w:val="20"/>
          <w:szCs w:val="20"/>
        </w:rPr>
        <w:t xml:space="preserve"> November 21</w:t>
      </w:r>
      <w:r w:rsidR="00A41F1A" w:rsidRPr="00A41F1A">
        <w:rPr>
          <w:sz w:val="20"/>
          <w:szCs w:val="20"/>
          <w:vertAlign w:val="superscript"/>
        </w:rPr>
        <w:t>st</w:t>
      </w:r>
      <w:r w:rsidR="00A41F1A">
        <w:rPr>
          <w:sz w:val="20"/>
          <w:szCs w:val="20"/>
        </w:rPr>
        <w:t xml:space="preserve"> 2</w:t>
      </w:r>
      <w:r w:rsidR="00AA763B">
        <w:rPr>
          <w:sz w:val="20"/>
          <w:szCs w:val="20"/>
        </w:rPr>
        <w:t>:00 pm-5:00 pm</w:t>
      </w:r>
    </w:p>
    <w:p w14:paraId="0E015EEE" w14:textId="77777777" w:rsidR="00532D83" w:rsidRPr="00532D83" w:rsidRDefault="00532D83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>
        <w:rPr>
          <w:sz w:val="24"/>
          <w:szCs w:val="24"/>
        </w:rPr>
        <w:t>Gallery Hours</w:t>
      </w:r>
      <w:r w:rsidRPr="00532D83">
        <w:rPr>
          <w:sz w:val="24"/>
          <w:szCs w:val="24"/>
        </w:rPr>
        <w:t>:</w:t>
      </w:r>
    </w:p>
    <w:p w14:paraId="65A39192" w14:textId="77777777" w:rsidR="00917CC6" w:rsidRDefault="00917CC6" w:rsidP="00411E9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</w:t>
      </w:r>
      <w:r w:rsidRPr="00917CC6">
        <w:rPr>
          <w:sz w:val="20"/>
          <w:szCs w:val="20"/>
        </w:rPr>
        <w:t xml:space="preserve">onday - Friday 10:00 am - 2:00 </w:t>
      </w:r>
      <w:proofErr w:type="gramStart"/>
      <w:r w:rsidRPr="00917CC6">
        <w:rPr>
          <w:sz w:val="20"/>
          <w:szCs w:val="20"/>
        </w:rPr>
        <w:t xml:space="preserve">pm </w:t>
      </w:r>
      <w:r>
        <w:rPr>
          <w:sz w:val="20"/>
          <w:szCs w:val="20"/>
        </w:rPr>
        <w:t xml:space="preserve"> &amp;</w:t>
      </w:r>
      <w:proofErr w:type="gramEnd"/>
      <w:r>
        <w:rPr>
          <w:sz w:val="20"/>
          <w:szCs w:val="20"/>
        </w:rPr>
        <w:t xml:space="preserve"> </w:t>
      </w:r>
      <w:r w:rsidRPr="00917CC6">
        <w:rPr>
          <w:sz w:val="20"/>
          <w:szCs w:val="20"/>
        </w:rPr>
        <w:t>Saturday 10:00 am - 4:00 pm</w:t>
      </w:r>
    </w:p>
    <w:p w14:paraId="4F148852" w14:textId="77777777" w:rsidR="00917CC6" w:rsidRPr="00532D83" w:rsidRDefault="00917CC6" w:rsidP="00411E9E">
      <w:pPr>
        <w:pStyle w:val="Heading1"/>
        <w:spacing w:line="240" w:lineRule="auto"/>
        <w:rPr>
          <w:i/>
          <w:iCs/>
          <w:sz w:val="24"/>
          <w:szCs w:val="24"/>
          <w:u w:val="single"/>
        </w:rPr>
      </w:pPr>
      <w:r>
        <w:rPr>
          <w:sz w:val="24"/>
          <w:szCs w:val="24"/>
        </w:rPr>
        <w:t>I</w:t>
      </w:r>
      <w:r w:rsidRPr="00917CC6">
        <w:rPr>
          <w:sz w:val="24"/>
          <w:szCs w:val="24"/>
        </w:rPr>
        <w:t>nsurance</w:t>
      </w:r>
      <w:r w:rsidRPr="00532D83">
        <w:rPr>
          <w:sz w:val="24"/>
          <w:szCs w:val="24"/>
        </w:rPr>
        <w:t>:</w:t>
      </w:r>
    </w:p>
    <w:p w14:paraId="61BE9C69" w14:textId="77777777" w:rsidR="00AC6BB9" w:rsidRDefault="00917CC6" w:rsidP="00411E9E">
      <w:pPr>
        <w:spacing w:line="240" w:lineRule="auto"/>
        <w:rPr>
          <w:sz w:val="20"/>
          <w:szCs w:val="20"/>
        </w:rPr>
      </w:pPr>
      <w:r w:rsidRPr="00917CC6">
        <w:rPr>
          <w:b/>
          <w:bCs/>
          <w:sz w:val="20"/>
          <w:szCs w:val="20"/>
        </w:rPr>
        <w:t>All works must have a declared value for insurance purposes.</w:t>
      </w:r>
      <w:r w:rsidRPr="00917CC6">
        <w:rPr>
          <w:sz w:val="20"/>
          <w:szCs w:val="20"/>
        </w:rPr>
        <w:t xml:space="preserve"> Insurance will be in effect from designated delivery through designated pickup dates. </w:t>
      </w:r>
      <w:r w:rsidRPr="00917CC6">
        <w:rPr>
          <w:b/>
          <w:bCs/>
          <w:sz w:val="20"/>
          <w:szCs w:val="20"/>
        </w:rPr>
        <w:t>Insurance Exemptions:</w:t>
      </w:r>
      <w:r w:rsidRPr="00917CC6">
        <w:rPr>
          <w:sz w:val="20"/>
          <w:szCs w:val="20"/>
        </w:rPr>
        <w:t xml:space="preserve"> Perkins Center for the Arts will make every effort to protect artists’ work. Works that are not </w:t>
      </w:r>
      <w:r>
        <w:rPr>
          <w:sz w:val="20"/>
          <w:szCs w:val="20"/>
        </w:rPr>
        <w:t>f</w:t>
      </w:r>
      <w:r w:rsidRPr="00917CC6">
        <w:rPr>
          <w:sz w:val="20"/>
          <w:szCs w:val="20"/>
        </w:rPr>
        <w:t xml:space="preserve">ramed according to professional standards or do not follow the recommendations under Framing Information and Instructions will not be </w:t>
      </w:r>
      <w:proofErr w:type="gramStart"/>
      <w:r w:rsidRPr="00917CC6">
        <w:rPr>
          <w:sz w:val="20"/>
          <w:szCs w:val="20"/>
        </w:rPr>
        <w:t>insured</w:t>
      </w:r>
      <w:proofErr w:type="gramEnd"/>
      <w:r w:rsidRPr="00917CC6">
        <w:rPr>
          <w:sz w:val="20"/>
          <w:szCs w:val="20"/>
        </w:rPr>
        <w:t>. We are not</w:t>
      </w:r>
      <w:r>
        <w:rPr>
          <w:sz w:val="20"/>
          <w:szCs w:val="20"/>
        </w:rPr>
        <w:t xml:space="preserve"> </w:t>
      </w:r>
      <w:r w:rsidRPr="00917CC6">
        <w:rPr>
          <w:sz w:val="20"/>
          <w:szCs w:val="20"/>
        </w:rPr>
        <w:t xml:space="preserve">responsible for minor scrapes or scratches on frames or broken glass which exceeds the maximum framed size. By entering this exhibition, you agree to </w:t>
      </w:r>
      <w:proofErr w:type="gramStart"/>
      <w:r w:rsidRPr="00917CC6">
        <w:rPr>
          <w:sz w:val="20"/>
          <w:szCs w:val="20"/>
        </w:rPr>
        <w:t>any and all</w:t>
      </w:r>
      <w:proofErr w:type="gramEnd"/>
      <w:r w:rsidRPr="00917CC6">
        <w:rPr>
          <w:sz w:val="20"/>
          <w:szCs w:val="20"/>
        </w:rPr>
        <w:t xml:space="preserve"> terms and condition</w:t>
      </w:r>
      <w:r>
        <w:rPr>
          <w:sz w:val="20"/>
          <w:szCs w:val="20"/>
        </w:rPr>
        <w:t>s.</w:t>
      </w:r>
    </w:p>
    <w:p w14:paraId="68835430" w14:textId="77777777" w:rsidR="00AC6BB9" w:rsidRDefault="00AC6BB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141B2CC" w14:textId="27ADE236" w:rsidR="00917CC6" w:rsidRDefault="00AC6BB9" w:rsidP="00AC6BB9">
      <w:pPr>
        <w:rPr>
          <w:b/>
          <w:bCs/>
          <w:sz w:val="20"/>
          <w:szCs w:val="20"/>
        </w:rPr>
      </w:pPr>
      <w:r w:rsidRPr="00AC6BB9">
        <w:rPr>
          <w:b/>
          <w:bCs/>
          <w:sz w:val="20"/>
          <w:szCs w:val="20"/>
        </w:rPr>
        <w:lastRenderedPageBreak/>
        <w:t xml:space="preserve">Please print and fill out, legibly, the forms below. Attach them to the back of your work securely. These are for identification, NOT for </w:t>
      </w:r>
      <w:proofErr w:type="gramStart"/>
      <w:r w:rsidRPr="00AC6BB9">
        <w:rPr>
          <w:b/>
          <w:bCs/>
          <w:sz w:val="20"/>
          <w:szCs w:val="20"/>
        </w:rPr>
        <w:t>edits</w:t>
      </w:r>
      <w:proofErr w:type="gramEnd"/>
      <w:r w:rsidRPr="00AC6BB9">
        <w:rPr>
          <w:b/>
          <w:bCs/>
          <w:sz w:val="20"/>
          <w:szCs w:val="20"/>
        </w:rPr>
        <w:t xml:space="preserve"> to intake information.</w:t>
      </w:r>
      <w:r w:rsidR="00632602">
        <w:rPr>
          <w:b/>
          <w:bCs/>
          <w:sz w:val="20"/>
          <w:szCs w:val="20"/>
        </w:rPr>
        <w:t xml:space="preserve"> These tags must match the title entered via the submission link.</w:t>
      </w:r>
      <w:r w:rsidRPr="00AC6BB9">
        <w:rPr>
          <w:b/>
          <w:bCs/>
          <w:sz w:val="20"/>
          <w:szCs w:val="20"/>
        </w:rPr>
        <w:t xml:space="preserve"> Remember that all entries MUST be submitted and processed online. Please call 856-235-6488 prior to delivery day for help.</w:t>
      </w:r>
    </w:p>
    <w:p w14:paraId="2074EB2B" w14:textId="77777777" w:rsidR="00285927" w:rsidRDefault="00285927" w:rsidP="00285927">
      <w:pPr>
        <w:pBdr>
          <w:bottom w:val="single" w:sz="12" w:space="1" w:color="auto"/>
        </w:pBd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>ATTACH TO BACK TOP-CENTER OF ARTWORK</w:t>
      </w:r>
      <w:r>
        <w:rPr>
          <w:b/>
          <w:bCs/>
          <w:sz w:val="20"/>
          <w:szCs w:val="20"/>
        </w:rPr>
        <w:t>:</w:t>
      </w:r>
    </w:p>
    <w:p w14:paraId="406E86CB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NAME_________________________________________________ </w:t>
      </w:r>
    </w:p>
    <w:p w14:paraId="6B360019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ADDRESS______________________________________________ </w:t>
      </w:r>
    </w:p>
    <w:p w14:paraId="11AE9D92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CITY____________________________ STATE______ZIP________ </w:t>
      </w:r>
    </w:p>
    <w:p w14:paraId="72DF9F76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>PHONE________________________________________________</w:t>
      </w:r>
    </w:p>
    <w:p w14:paraId="07F55F44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EMAIL________________________________________________ </w:t>
      </w:r>
    </w:p>
    <w:p w14:paraId="6B546EAB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TITLE__________________________________ </w:t>
      </w:r>
    </w:p>
    <w:p w14:paraId="21269474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MEDIUM______________________________________________ </w:t>
      </w:r>
    </w:p>
    <w:p w14:paraId="6019E335" w14:textId="77777777" w:rsidR="00285927" w:rsidRPr="00285927" w:rsidRDefault="00285927" w:rsidP="00285927">
      <w:pPr>
        <w:pBdr>
          <w:bottom w:val="single" w:sz="12" w:space="1" w:color="auto"/>
        </w:pBd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PRICE__________________________________ </w:t>
      </w:r>
    </w:p>
    <w:p w14:paraId="5C2E4384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NAME_________________________________________________ </w:t>
      </w:r>
    </w:p>
    <w:p w14:paraId="75E101EE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ADDRESS______________________________________________ </w:t>
      </w:r>
    </w:p>
    <w:p w14:paraId="541405A4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CITY____________________________ STATE______ZIP________ </w:t>
      </w:r>
    </w:p>
    <w:p w14:paraId="1F2939EC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>PHONE________________________________________________</w:t>
      </w:r>
    </w:p>
    <w:p w14:paraId="0B9FE84E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EMAIL________________________________________________ </w:t>
      </w:r>
    </w:p>
    <w:p w14:paraId="109FBC73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TITLE__________________________________ </w:t>
      </w:r>
    </w:p>
    <w:p w14:paraId="5B0D3F86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MEDIUM______________________________________________ </w:t>
      </w:r>
    </w:p>
    <w:p w14:paraId="264AD6EA" w14:textId="77777777" w:rsidR="00285927" w:rsidRPr="00285927" w:rsidRDefault="00285927" w:rsidP="00285927">
      <w:pPr>
        <w:pBdr>
          <w:bottom w:val="single" w:sz="12" w:space="1" w:color="auto"/>
        </w:pBd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PRICE__________________________________ </w:t>
      </w:r>
    </w:p>
    <w:p w14:paraId="2023A3AE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NAME_________________________________________________ </w:t>
      </w:r>
    </w:p>
    <w:p w14:paraId="124B076E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ADDRESS______________________________________________ </w:t>
      </w:r>
    </w:p>
    <w:p w14:paraId="6368C9CC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CITY____________________________ STATE______ZIP________ </w:t>
      </w:r>
    </w:p>
    <w:p w14:paraId="461271D9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>PHONE________________________________________________</w:t>
      </w:r>
    </w:p>
    <w:p w14:paraId="4CA66A66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EMAIL________________________________________________ </w:t>
      </w:r>
    </w:p>
    <w:p w14:paraId="274C995B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TITLE__________________________________ </w:t>
      </w:r>
    </w:p>
    <w:p w14:paraId="40A40AC8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MEDIUM______________________________________________ </w:t>
      </w:r>
    </w:p>
    <w:p w14:paraId="703E6283" w14:textId="77777777" w:rsidR="00285927" w:rsidRPr="00285927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 xml:space="preserve">PRICE__________________________________ </w:t>
      </w:r>
    </w:p>
    <w:p w14:paraId="24561CD9" w14:textId="77777777" w:rsidR="00285927" w:rsidRPr="00AC6BB9" w:rsidRDefault="00285927" w:rsidP="00285927">
      <w:pPr>
        <w:rPr>
          <w:b/>
          <w:bCs/>
          <w:sz w:val="20"/>
          <w:szCs w:val="20"/>
        </w:rPr>
      </w:pPr>
      <w:r w:rsidRPr="00285927">
        <w:rPr>
          <w:b/>
          <w:bCs/>
          <w:sz w:val="20"/>
          <w:szCs w:val="20"/>
        </w:rPr>
        <w:t>_______________________________________________________</w:t>
      </w:r>
    </w:p>
    <w:sectPr w:rsidR="00285927" w:rsidRPr="00AC6B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A98C" w14:textId="77777777" w:rsidR="000B5D44" w:rsidRDefault="000B5D44" w:rsidP="00917CC6">
      <w:pPr>
        <w:spacing w:after="0" w:line="240" w:lineRule="auto"/>
      </w:pPr>
      <w:r>
        <w:separator/>
      </w:r>
    </w:p>
  </w:endnote>
  <w:endnote w:type="continuationSeparator" w:id="0">
    <w:p w14:paraId="4AD8FC6A" w14:textId="77777777" w:rsidR="000B5D44" w:rsidRDefault="000B5D44" w:rsidP="00917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FE21" w14:textId="77777777" w:rsidR="00917CC6" w:rsidRDefault="00917C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6F671" w14:textId="77777777" w:rsidR="00917CC6" w:rsidRPr="00917CC6" w:rsidRDefault="00917CC6">
    <w:pPr>
      <w:pStyle w:val="Footer"/>
      <w:rPr>
        <w:sz w:val="16"/>
        <w:szCs w:val="16"/>
      </w:rPr>
    </w:pPr>
    <w:r w:rsidRPr="00917CC6">
      <w:rPr>
        <w:sz w:val="16"/>
        <w:szCs w:val="16"/>
      </w:rPr>
      <w:t xml:space="preserve">Questions? You can call </w:t>
    </w:r>
    <w:hyperlink r:id="rId1" w:history="1">
      <w:r w:rsidRPr="00917CC6">
        <w:rPr>
          <w:rStyle w:val="Hyperlink"/>
          <w:sz w:val="16"/>
          <w:szCs w:val="16"/>
        </w:rPr>
        <w:t>856-235-6488</w:t>
      </w:r>
    </w:hyperlink>
    <w:r w:rsidRPr="00917CC6">
      <w:rPr>
        <w:sz w:val="16"/>
        <w:szCs w:val="16"/>
      </w:rPr>
      <w:t xml:space="preserve"> between 9AM-5PM or email Sharon Kiefer, Curator of Exhibitions, </w:t>
    </w:r>
    <w:hyperlink r:id="rId2" w:history="1">
      <w:r w:rsidRPr="00917CC6">
        <w:rPr>
          <w:rStyle w:val="Hyperlink"/>
          <w:sz w:val="16"/>
          <w:szCs w:val="16"/>
        </w:rPr>
        <w:t>skiefer@perkinscenter.org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40FC" w14:textId="77777777" w:rsidR="00917CC6" w:rsidRDefault="00917C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1C8A" w14:textId="77777777" w:rsidR="000B5D44" w:rsidRDefault="000B5D44" w:rsidP="00917CC6">
      <w:pPr>
        <w:spacing w:after="0" w:line="240" w:lineRule="auto"/>
      </w:pPr>
      <w:r>
        <w:separator/>
      </w:r>
    </w:p>
  </w:footnote>
  <w:footnote w:type="continuationSeparator" w:id="0">
    <w:p w14:paraId="421E2930" w14:textId="77777777" w:rsidR="000B5D44" w:rsidRDefault="000B5D44" w:rsidP="00917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8383" w14:textId="77777777" w:rsidR="00917CC6" w:rsidRDefault="00917C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0967" w14:textId="77777777" w:rsidR="00917CC6" w:rsidRDefault="00917CC6">
    <w:pPr>
      <w:pStyle w:val="Header"/>
    </w:pPr>
    <w:r>
      <w:rPr>
        <w:noProof/>
      </w:rPr>
      <w:drawing>
        <wp:inline distT="0" distB="0" distL="0" distR="0" wp14:anchorId="232EC149" wp14:editId="53B9C0B2">
          <wp:extent cx="1207827" cy="520616"/>
          <wp:effectExtent l="0" t="0" r="0" b="0"/>
          <wp:docPr id="57466941" name="Picture 1" descr="A logo for Perkins Center for the Arts hyperlinked to Perkins Center for the Arts website, Perkinsarts.org">
            <a:hlinkClick xmlns:a="http://schemas.openxmlformats.org/drawingml/2006/main" r:id="rId1"/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66941" name="Picture 1" descr="A logo for Perkins Center for the Arts hyperlinked to Perkins Center for the Arts website, Perkinsarts.org">
                    <a:hlinkClick r:id="rId1"/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391" cy="532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C756" w14:textId="77777777" w:rsidR="00917CC6" w:rsidRDefault="00917C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4EA3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D0A0C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51EEC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66EBB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F96A3E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A03FE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55382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030DCB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F3AC6"/>
    <w:multiLevelType w:val="hybridMultilevel"/>
    <w:tmpl w:val="F4D0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31FF8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945F8A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F7712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6359B"/>
    <w:multiLevelType w:val="hybridMultilevel"/>
    <w:tmpl w:val="6F14C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935AC"/>
    <w:multiLevelType w:val="hybridMultilevel"/>
    <w:tmpl w:val="96D27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F03A4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B1B68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F64C4D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1944C4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A7602"/>
    <w:multiLevelType w:val="hybridMultilevel"/>
    <w:tmpl w:val="18DC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56A7D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3670F3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C95AD3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686926"/>
    <w:multiLevelType w:val="multilevel"/>
    <w:tmpl w:val="6DC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90288">
    <w:abstractNumId w:val="8"/>
  </w:num>
  <w:num w:numId="2" w16cid:durableId="1551839599">
    <w:abstractNumId w:val="12"/>
  </w:num>
  <w:num w:numId="3" w16cid:durableId="408887996">
    <w:abstractNumId w:val="9"/>
  </w:num>
  <w:num w:numId="4" w16cid:durableId="1621910745">
    <w:abstractNumId w:val="14"/>
  </w:num>
  <w:num w:numId="5" w16cid:durableId="1041980859">
    <w:abstractNumId w:val="11"/>
  </w:num>
  <w:num w:numId="6" w16cid:durableId="1632251691">
    <w:abstractNumId w:val="6"/>
  </w:num>
  <w:num w:numId="7" w16cid:durableId="227153028">
    <w:abstractNumId w:val="15"/>
  </w:num>
  <w:num w:numId="8" w16cid:durableId="906964689">
    <w:abstractNumId w:val="13"/>
  </w:num>
  <w:num w:numId="9" w16cid:durableId="590890891">
    <w:abstractNumId w:val="18"/>
  </w:num>
  <w:num w:numId="10" w16cid:durableId="563569558">
    <w:abstractNumId w:val="4"/>
  </w:num>
  <w:num w:numId="11" w16cid:durableId="1855992488">
    <w:abstractNumId w:val="10"/>
  </w:num>
  <w:num w:numId="12" w16cid:durableId="1268661875">
    <w:abstractNumId w:val="5"/>
  </w:num>
  <w:num w:numId="13" w16cid:durableId="1597324324">
    <w:abstractNumId w:val="20"/>
  </w:num>
  <w:num w:numId="14" w16cid:durableId="504711646">
    <w:abstractNumId w:val="21"/>
  </w:num>
  <w:num w:numId="15" w16cid:durableId="440609461">
    <w:abstractNumId w:val="22"/>
  </w:num>
  <w:num w:numId="16" w16cid:durableId="1735616514">
    <w:abstractNumId w:val="7"/>
  </w:num>
  <w:num w:numId="17" w16cid:durableId="1631477436">
    <w:abstractNumId w:val="17"/>
  </w:num>
  <w:num w:numId="18" w16cid:durableId="2140028716">
    <w:abstractNumId w:val="0"/>
  </w:num>
  <w:num w:numId="19" w16cid:durableId="1656184875">
    <w:abstractNumId w:val="16"/>
  </w:num>
  <w:num w:numId="20" w16cid:durableId="2143617626">
    <w:abstractNumId w:val="2"/>
  </w:num>
  <w:num w:numId="21" w16cid:durableId="560409058">
    <w:abstractNumId w:val="1"/>
  </w:num>
  <w:num w:numId="22" w16cid:durableId="1527253271">
    <w:abstractNumId w:val="3"/>
  </w:num>
  <w:num w:numId="23" w16cid:durableId="21075356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F0B"/>
    <w:rsid w:val="000734D7"/>
    <w:rsid w:val="00096D6C"/>
    <w:rsid w:val="000A71B7"/>
    <w:rsid w:val="000B5D44"/>
    <w:rsid w:val="00146DA2"/>
    <w:rsid w:val="0016788C"/>
    <w:rsid w:val="00167B42"/>
    <w:rsid w:val="002200C7"/>
    <w:rsid w:val="00285927"/>
    <w:rsid w:val="002C6A7C"/>
    <w:rsid w:val="002F7B07"/>
    <w:rsid w:val="003F7674"/>
    <w:rsid w:val="003F77A9"/>
    <w:rsid w:val="00411E9E"/>
    <w:rsid w:val="00532D83"/>
    <w:rsid w:val="00604772"/>
    <w:rsid w:val="00632602"/>
    <w:rsid w:val="00650291"/>
    <w:rsid w:val="00801BB8"/>
    <w:rsid w:val="00844E42"/>
    <w:rsid w:val="008B6FE7"/>
    <w:rsid w:val="008D0D85"/>
    <w:rsid w:val="00917CC6"/>
    <w:rsid w:val="009256DD"/>
    <w:rsid w:val="00972265"/>
    <w:rsid w:val="009C531B"/>
    <w:rsid w:val="009C53BB"/>
    <w:rsid w:val="00A17F0B"/>
    <w:rsid w:val="00A41F1A"/>
    <w:rsid w:val="00A42A82"/>
    <w:rsid w:val="00A923B2"/>
    <w:rsid w:val="00A95729"/>
    <w:rsid w:val="00AA4F35"/>
    <w:rsid w:val="00AA763B"/>
    <w:rsid w:val="00AC6BB9"/>
    <w:rsid w:val="00AC75F8"/>
    <w:rsid w:val="00B81F19"/>
    <w:rsid w:val="00BB02D1"/>
    <w:rsid w:val="00BC6073"/>
    <w:rsid w:val="00C52720"/>
    <w:rsid w:val="00D256B4"/>
    <w:rsid w:val="00D7746E"/>
    <w:rsid w:val="00DD13CE"/>
    <w:rsid w:val="00E52A42"/>
    <w:rsid w:val="00E942BD"/>
    <w:rsid w:val="00ED2D30"/>
    <w:rsid w:val="00ED437F"/>
    <w:rsid w:val="00EE2C2D"/>
    <w:rsid w:val="00EF445A"/>
    <w:rsid w:val="00F933D0"/>
    <w:rsid w:val="00FE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25733"/>
  <w15:chartTrackingRefBased/>
  <w15:docId w15:val="{84E756B1-586B-4017-8C40-E54BC2AC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CC6"/>
  </w:style>
  <w:style w:type="paragraph" w:styleId="Heading1">
    <w:name w:val="heading 1"/>
    <w:basedOn w:val="Normal"/>
    <w:next w:val="Normal"/>
    <w:link w:val="Heading1Char"/>
    <w:uiPriority w:val="9"/>
    <w:qFormat/>
    <w:rsid w:val="00E94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4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4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2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2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2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42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2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17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CC6"/>
  </w:style>
  <w:style w:type="paragraph" w:styleId="Footer">
    <w:name w:val="footer"/>
    <w:basedOn w:val="Normal"/>
    <w:link w:val="FooterChar"/>
    <w:uiPriority w:val="99"/>
    <w:unhideWhenUsed/>
    <w:rsid w:val="00917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s.perkinsarts.org/exhibitions/22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anvas.perkinsarts.org/memberships" TargetMode="External"/><Relationship Id="rId12" Type="http://schemas.openxmlformats.org/officeDocument/2006/relationships/hyperlink" Target="https://canvas.perkinsarts.org/exhibitions/22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nvas.perkinsarts.org/membership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file:///\\PERK-DC\j\05_Exhibitions\create@perkinscenter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%20856-235-6488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iefer@perkinscenter.org" TargetMode="External"/><Relationship Id="rId1" Type="http://schemas.openxmlformats.org/officeDocument/2006/relationships/hyperlink" Target="tel:%20856-235-6488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file:///\\PERK-DC\j\05_Exhibitions\perkinsarts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05_Exhibitions\04_Admin\02_SOP\UPDATED%20Template%20for%20Prospect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UPDATED Template for Prospectus</Template>
  <TotalTime>33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Prospectus</vt:lpstr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Prospectus</dc:title>
  <dc:subject/>
  <dc:creator>Amanda Hamill</dc:creator>
  <cp:keywords>Prospectus</cp:keywords>
  <dc:description/>
  <cp:lastModifiedBy>Amanda Hamill</cp:lastModifiedBy>
  <cp:revision>28</cp:revision>
  <cp:lastPrinted>2025-12-01T20:35:00Z</cp:lastPrinted>
  <dcterms:created xsi:type="dcterms:W3CDTF">2026-09-09T18:54:00Z</dcterms:created>
  <dcterms:modified xsi:type="dcterms:W3CDTF">2026-09-22T19:37:00Z</dcterms:modified>
</cp:coreProperties>
</file>